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7578" w:rsidRPr="008756E0" w:rsidRDefault="00477578" w:rsidP="008756E0">
      <w:pPr>
        <w:widowControl w:val="0"/>
        <w:autoSpaceDE w:val="0"/>
        <w:autoSpaceDN w:val="0"/>
        <w:adjustRightInd w:val="0"/>
        <w:spacing w:after="0" w:line="240" w:lineRule="auto"/>
        <w:ind w:right="27"/>
        <w:jc w:val="center"/>
        <w:rPr>
          <w:rFonts w:ascii="KG Miss Kindy Chunky" w:hAnsi="KG Miss Kindy Chunky"/>
          <w:sz w:val="28"/>
          <w:szCs w:val="28"/>
        </w:rPr>
      </w:pPr>
      <w:r w:rsidRPr="008756E0">
        <w:rPr>
          <w:rFonts w:ascii="KG Miss Kindy Chunky" w:hAnsi="KG Miss Kindy Chunky"/>
          <w:sz w:val="28"/>
          <w:szCs w:val="28"/>
        </w:rPr>
        <w:t>Reading Interest Survey</w:t>
      </w:r>
    </w:p>
    <w:p w:rsidR="008756E0" w:rsidRDefault="008756E0" w:rsidP="00477578">
      <w:pPr>
        <w:tabs>
          <w:tab w:val="left" w:pos="4720"/>
        </w:tabs>
        <w:spacing w:before="15" w:after="0" w:line="285" w:lineRule="exact"/>
        <w:ind w:right="136"/>
        <w:rPr>
          <w:rFonts w:ascii="KG Miss Kindergarten" w:eastAsia="Century Gothic" w:hAnsi="KG Miss Kindergarten" w:cs="Century Gothic"/>
          <w:position w:val="-1"/>
          <w:sz w:val="24"/>
          <w:szCs w:val="24"/>
        </w:rPr>
      </w:pPr>
    </w:p>
    <w:p w:rsidR="00477578" w:rsidRDefault="00477578" w:rsidP="00477578">
      <w:pPr>
        <w:tabs>
          <w:tab w:val="left" w:pos="4720"/>
        </w:tabs>
        <w:spacing w:before="15" w:after="0" w:line="285" w:lineRule="exact"/>
        <w:ind w:right="136"/>
        <w:rPr>
          <w:rFonts w:ascii="KG Miss Kindergarten" w:eastAsia="Century Gothic" w:hAnsi="KG Miss Kindergarten" w:cs="Century Gothic"/>
          <w:position w:val="-1"/>
          <w:sz w:val="24"/>
          <w:szCs w:val="24"/>
        </w:rPr>
      </w:pPr>
      <w:r w:rsidRPr="008756E0">
        <w:rPr>
          <w:rFonts w:ascii="KG Miss Kindergarten" w:eastAsia="Century Gothic" w:hAnsi="KG Miss Kindergarten" w:cs="Century Gothic"/>
          <w:position w:val="-1"/>
          <w:sz w:val="24"/>
          <w:szCs w:val="24"/>
        </w:rPr>
        <w:t>Name:</w:t>
      </w:r>
      <w:r w:rsidRPr="008756E0">
        <w:rPr>
          <w:rFonts w:ascii="Century Gothic" w:eastAsia="Century Gothic" w:hAnsi="Century Gothic" w:cs="Century Gothic"/>
          <w:position w:val="-1"/>
          <w:sz w:val="24"/>
          <w:szCs w:val="24"/>
        </w:rPr>
        <w:t>____________________________</w:t>
      </w:r>
      <w:r w:rsidRPr="008756E0">
        <w:rPr>
          <w:rFonts w:ascii="KG Miss Kindergarten" w:eastAsia="Century Gothic" w:hAnsi="KG Miss Kindergarten" w:cs="Century Gothic"/>
          <w:position w:val="-1"/>
          <w:sz w:val="24"/>
          <w:szCs w:val="24"/>
        </w:rPr>
        <w:tab/>
      </w:r>
      <w:r w:rsidRPr="008756E0">
        <w:rPr>
          <w:rFonts w:ascii="KG Miss Kindergarten" w:eastAsia="Century Gothic" w:hAnsi="KG Miss Kindergarten" w:cs="Century Gothic"/>
          <w:position w:val="-1"/>
          <w:sz w:val="24"/>
          <w:szCs w:val="24"/>
        </w:rPr>
        <w:tab/>
      </w:r>
      <w:r w:rsidRPr="008756E0">
        <w:rPr>
          <w:rFonts w:ascii="KG Miss Kindergarten" w:eastAsia="Century Gothic" w:hAnsi="KG Miss Kindergarten" w:cs="Century Gothic"/>
          <w:position w:val="-1"/>
          <w:sz w:val="24"/>
          <w:szCs w:val="24"/>
        </w:rPr>
        <w:tab/>
      </w:r>
      <w:r w:rsidRPr="008756E0">
        <w:rPr>
          <w:rFonts w:ascii="KG Miss Kindergarten" w:eastAsia="Century Gothic" w:hAnsi="KG Miss Kindergarten" w:cs="Century Gothic"/>
          <w:position w:val="-1"/>
          <w:sz w:val="24"/>
          <w:szCs w:val="24"/>
        </w:rPr>
        <w:tab/>
        <w:t>Date:</w:t>
      </w:r>
      <w:r w:rsidRPr="008756E0">
        <w:rPr>
          <w:rFonts w:ascii="Century Gothic" w:eastAsia="Century Gothic" w:hAnsi="Century Gothic" w:cs="Century Gothic"/>
          <w:position w:val="-1"/>
          <w:sz w:val="24"/>
          <w:szCs w:val="24"/>
        </w:rPr>
        <w:t>________________________</w:t>
      </w:r>
      <w:r w:rsidR="008756E0">
        <w:rPr>
          <w:rFonts w:ascii="Century Gothic" w:eastAsia="Century Gothic" w:hAnsi="Century Gothic" w:cs="Century Gothic"/>
          <w:position w:val="-1"/>
          <w:sz w:val="24"/>
          <w:szCs w:val="24"/>
        </w:rPr>
        <w:t>__</w:t>
      </w:r>
      <w:r w:rsidRPr="008756E0">
        <w:rPr>
          <w:rFonts w:ascii="Century Gothic" w:eastAsia="Century Gothic" w:hAnsi="Century Gothic" w:cs="Century Gothic"/>
          <w:position w:val="-1"/>
          <w:sz w:val="24"/>
          <w:szCs w:val="24"/>
        </w:rPr>
        <w:t>___</w:t>
      </w:r>
    </w:p>
    <w:p w:rsidR="008756E0" w:rsidRPr="008756E0" w:rsidRDefault="008756E0" w:rsidP="00477578">
      <w:pPr>
        <w:tabs>
          <w:tab w:val="left" w:pos="4720"/>
        </w:tabs>
        <w:spacing w:before="15" w:after="0" w:line="285" w:lineRule="exact"/>
        <w:ind w:right="136"/>
        <w:rPr>
          <w:rFonts w:ascii="KG Miss Kindergarten" w:eastAsia="Century Gothic" w:hAnsi="KG Miss Kindergarten" w:cs="Century Gothic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4"/>
        <w:gridCol w:w="1701"/>
        <w:gridCol w:w="1842"/>
        <w:gridCol w:w="1723"/>
      </w:tblGrid>
      <w:tr w:rsidR="00477578" w:rsidTr="008756E0">
        <w:trPr>
          <w:trHeight w:val="454"/>
        </w:trPr>
        <w:tc>
          <w:tcPr>
            <w:tcW w:w="5524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701" w:type="dxa"/>
          </w:tcPr>
          <w:p w:rsidR="00477578" w:rsidRPr="00AD305E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jc w:val="center"/>
              <w:rPr>
                <w:rFonts w:ascii="Century Gothic" w:eastAsia="Century Gothic" w:hAnsi="Century Gothic" w:cs="Century Gothic"/>
                <w:b/>
                <w:sz w:val="19"/>
                <w:szCs w:val="19"/>
              </w:rPr>
            </w:pPr>
          </w:p>
          <w:p w:rsidR="00477578" w:rsidRPr="00AD305E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jc w:val="center"/>
              <w:rPr>
                <w:rFonts w:ascii="Century Gothic" w:eastAsia="Century Gothic" w:hAnsi="Century Gothic" w:cs="Century Gothic"/>
                <w:b/>
                <w:sz w:val="19"/>
                <w:szCs w:val="19"/>
              </w:rPr>
            </w:pPr>
            <w:r w:rsidRPr="00AD305E">
              <w:rPr>
                <w:rFonts w:ascii="Century Gothic" w:eastAsia="Century Gothic" w:hAnsi="Century Gothic" w:cs="Century Gothic"/>
                <w:b/>
                <w:noProof/>
                <w:sz w:val="19"/>
                <w:szCs w:val="19"/>
              </w:rPr>
              <w:drawing>
                <wp:inline distT="0" distB="0" distL="0" distR="0" wp14:anchorId="009DD9AD" wp14:editId="42B4672A">
                  <wp:extent cx="311919" cy="293097"/>
                  <wp:effectExtent l="0" t="0" r="0" b="1206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pture 2016-04-06 135653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95" cy="30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756E0">
              <w:rPr>
                <w:rFonts w:ascii="KG Miss Kindy Chunky" w:eastAsia="Century Gothic" w:hAnsi="KG Miss Kindy Chunky" w:cs="Century Gothic"/>
                <w:sz w:val="19"/>
                <w:szCs w:val="19"/>
              </w:rPr>
              <w:t>yes</w:t>
            </w:r>
          </w:p>
        </w:tc>
        <w:tc>
          <w:tcPr>
            <w:tcW w:w="1842" w:type="dxa"/>
          </w:tcPr>
          <w:p w:rsidR="00477578" w:rsidRPr="00AD305E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jc w:val="center"/>
              <w:rPr>
                <w:rFonts w:ascii="Century Gothic" w:eastAsia="Century Gothic" w:hAnsi="Century Gothic" w:cs="Century Gothic"/>
                <w:b/>
                <w:sz w:val="19"/>
                <w:szCs w:val="19"/>
              </w:rPr>
            </w:pPr>
          </w:p>
          <w:p w:rsidR="00477578" w:rsidRPr="00AD305E" w:rsidRDefault="00477578" w:rsidP="008756E0">
            <w:pPr>
              <w:tabs>
                <w:tab w:val="left" w:pos="4720"/>
              </w:tabs>
              <w:spacing w:before="15" w:after="0" w:line="285" w:lineRule="exact"/>
              <w:ind w:right="-100"/>
              <w:jc w:val="center"/>
              <w:rPr>
                <w:rFonts w:ascii="Century Gothic" w:eastAsia="Century Gothic" w:hAnsi="Century Gothic" w:cs="Century Gothic"/>
                <w:b/>
                <w:sz w:val="19"/>
                <w:szCs w:val="19"/>
              </w:rPr>
            </w:pPr>
            <w:r w:rsidRPr="00AD305E">
              <w:rPr>
                <w:rFonts w:ascii="Century Gothic" w:eastAsia="Century Gothic" w:hAnsi="Century Gothic" w:cs="Century Gothic"/>
                <w:b/>
                <w:noProof/>
                <w:sz w:val="19"/>
                <w:szCs w:val="19"/>
              </w:rPr>
              <w:drawing>
                <wp:inline distT="0" distB="0" distL="0" distR="0" wp14:anchorId="1DE67B45" wp14:editId="2E13D02C">
                  <wp:extent cx="288581" cy="297691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 2016-04-06 13572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11" cy="321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756E0">
              <w:rPr>
                <w:rFonts w:ascii="KG Miss Kindy Chunky" w:eastAsia="Century Gothic" w:hAnsi="KG Miss Kindy Chunky" w:cs="Century Gothic"/>
                <w:sz w:val="19"/>
                <w:szCs w:val="19"/>
              </w:rPr>
              <w:t>sometimes</w:t>
            </w:r>
          </w:p>
        </w:tc>
        <w:tc>
          <w:tcPr>
            <w:tcW w:w="1723" w:type="dxa"/>
          </w:tcPr>
          <w:p w:rsidR="00477578" w:rsidRPr="00AD305E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jc w:val="center"/>
              <w:rPr>
                <w:rFonts w:ascii="Century Gothic" w:eastAsia="Century Gothic" w:hAnsi="Century Gothic" w:cs="Century Gothic"/>
                <w:b/>
                <w:sz w:val="19"/>
                <w:szCs w:val="19"/>
              </w:rPr>
            </w:pPr>
          </w:p>
          <w:p w:rsidR="00477578" w:rsidRPr="00AD305E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jc w:val="center"/>
              <w:rPr>
                <w:rFonts w:ascii="Century Gothic" w:eastAsia="Century Gothic" w:hAnsi="Century Gothic" w:cs="Century Gothic"/>
                <w:b/>
                <w:sz w:val="19"/>
                <w:szCs w:val="19"/>
              </w:rPr>
            </w:pPr>
            <w:r w:rsidRPr="00AD305E">
              <w:rPr>
                <w:rFonts w:ascii="Century Gothic" w:eastAsia="Century Gothic" w:hAnsi="Century Gothic" w:cs="Century Gothic"/>
                <w:b/>
                <w:noProof/>
                <w:sz w:val="19"/>
                <w:szCs w:val="19"/>
              </w:rPr>
              <w:drawing>
                <wp:inline distT="0" distB="0" distL="0" distR="0" wp14:anchorId="4925F41C" wp14:editId="5012C4FD">
                  <wp:extent cx="319559" cy="326783"/>
                  <wp:effectExtent l="0" t="0" r="10795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pture 2016-04-06 135802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20" cy="3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756E0">
              <w:rPr>
                <w:rFonts w:ascii="KG Miss Kindy Chunky" w:eastAsia="Century Gothic" w:hAnsi="KG Miss Kindy Chunky" w:cs="Century Gothic"/>
                <w:sz w:val="19"/>
                <w:szCs w:val="19"/>
              </w:rPr>
              <w:t>not yet</w:t>
            </w:r>
          </w:p>
        </w:tc>
      </w:tr>
      <w:tr w:rsidR="00477578" w:rsidTr="008756E0">
        <w:trPr>
          <w:trHeight w:val="454"/>
        </w:trPr>
        <w:tc>
          <w:tcPr>
            <w:tcW w:w="5524" w:type="dxa"/>
          </w:tcPr>
          <w:p w:rsidR="00477578" w:rsidRPr="008756E0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KG Primary Penmanship 2" w:eastAsia="Century Gothic" w:hAnsi="KG Primary Penmanship 2" w:cs="Century Gothic"/>
                <w:sz w:val="24"/>
                <w:szCs w:val="24"/>
              </w:rPr>
            </w:pPr>
            <w:r w:rsidRPr="008756E0">
              <w:rPr>
                <w:rFonts w:ascii="KG Primary Penmanship 2" w:eastAsia="Century Gothic" w:hAnsi="KG Primary Penmanship 2" w:cs="Century Gothic"/>
                <w:sz w:val="24"/>
                <w:szCs w:val="24"/>
              </w:rPr>
              <w:t>I enjoy reading</w:t>
            </w:r>
          </w:p>
        </w:tc>
        <w:tc>
          <w:tcPr>
            <w:tcW w:w="1701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842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723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477578" w:rsidTr="008756E0">
        <w:trPr>
          <w:trHeight w:val="454"/>
        </w:trPr>
        <w:tc>
          <w:tcPr>
            <w:tcW w:w="5524" w:type="dxa"/>
          </w:tcPr>
          <w:p w:rsidR="00477578" w:rsidRPr="008756E0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KG Primary Penmanship 2" w:eastAsia="Century Gothic" w:hAnsi="KG Primary Penmanship 2" w:cs="Century Gothic"/>
                <w:sz w:val="24"/>
                <w:szCs w:val="24"/>
              </w:rPr>
            </w:pPr>
            <w:r w:rsidRPr="008756E0">
              <w:rPr>
                <w:rFonts w:ascii="KG Primary Penmanship 2" w:eastAsia="Century Gothic" w:hAnsi="KG Primary Penmanship 2" w:cs="Century Gothic"/>
                <w:sz w:val="24"/>
                <w:szCs w:val="24"/>
              </w:rPr>
              <w:t>I enjoy when someone reads to me</w:t>
            </w:r>
          </w:p>
        </w:tc>
        <w:tc>
          <w:tcPr>
            <w:tcW w:w="1701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842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723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477578" w:rsidTr="008756E0">
        <w:trPr>
          <w:trHeight w:val="454"/>
        </w:trPr>
        <w:tc>
          <w:tcPr>
            <w:tcW w:w="5524" w:type="dxa"/>
          </w:tcPr>
          <w:p w:rsidR="00477578" w:rsidRPr="008756E0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KG Primary Penmanship 2" w:eastAsia="Century Gothic" w:hAnsi="KG Primary Penmanship 2" w:cs="Century Gothic"/>
                <w:sz w:val="24"/>
                <w:szCs w:val="24"/>
              </w:rPr>
            </w:pPr>
            <w:r w:rsidRPr="008756E0">
              <w:rPr>
                <w:rFonts w:ascii="KG Primary Penmanship 2" w:eastAsia="Century Gothic" w:hAnsi="KG Primary Penmanship 2" w:cs="Century Gothic"/>
                <w:sz w:val="24"/>
                <w:szCs w:val="24"/>
              </w:rPr>
              <w:t>I enjoy when someone reads to the whole class</w:t>
            </w:r>
          </w:p>
        </w:tc>
        <w:tc>
          <w:tcPr>
            <w:tcW w:w="1701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842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723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477578" w:rsidTr="008756E0">
        <w:trPr>
          <w:trHeight w:val="454"/>
        </w:trPr>
        <w:tc>
          <w:tcPr>
            <w:tcW w:w="5524" w:type="dxa"/>
          </w:tcPr>
          <w:p w:rsidR="00477578" w:rsidRPr="008756E0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KG Primary Penmanship 2" w:eastAsia="Century Gothic" w:hAnsi="KG Primary Penmanship 2" w:cs="Century Gothic"/>
                <w:sz w:val="24"/>
                <w:szCs w:val="24"/>
              </w:rPr>
            </w:pPr>
            <w:r w:rsidRPr="008756E0">
              <w:rPr>
                <w:rFonts w:ascii="KG Primary Penmanship 2" w:eastAsia="Century Gothic" w:hAnsi="KG Primary Penmanship 2" w:cs="Century Gothic"/>
                <w:sz w:val="24"/>
                <w:szCs w:val="24"/>
              </w:rPr>
              <w:t>I enjoy picking out books to read</w:t>
            </w:r>
          </w:p>
        </w:tc>
        <w:tc>
          <w:tcPr>
            <w:tcW w:w="1701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842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723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477578" w:rsidTr="008756E0">
        <w:trPr>
          <w:trHeight w:val="454"/>
        </w:trPr>
        <w:tc>
          <w:tcPr>
            <w:tcW w:w="5524" w:type="dxa"/>
          </w:tcPr>
          <w:p w:rsidR="00477578" w:rsidRPr="008756E0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KG Primary Penmanship 2" w:eastAsia="Century Gothic" w:hAnsi="KG Primary Penmanship 2" w:cs="Century Gothic"/>
                <w:sz w:val="24"/>
                <w:szCs w:val="24"/>
              </w:rPr>
            </w:pPr>
            <w:r w:rsidRPr="008756E0">
              <w:rPr>
                <w:rFonts w:ascii="KG Primary Penmanship 2" w:eastAsia="Century Gothic" w:hAnsi="KG Primary Penmanship 2" w:cs="Century Gothic"/>
                <w:sz w:val="24"/>
                <w:szCs w:val="24"/>
              </w:rPr>
              <w:t>I know how to pick a book that is “just right” for me</w:t>
            </w:r>
          </w:p>
        </w:tc>
        <w:tc>
          <w:tcPr>
            <w:tcW w:w="1701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842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723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477578" w:rsidTr="008756E0">
        <w:trPr>
          <w:trHeight w:val="454"/>
        </w:trPr>
        <w:tc>
          <w:tcPr>
            <w:tcW w:w="5524" w:type="dxa"/>
          </w:tcPr>
          <w:p w:rsidR="00477578" w:rsidRPr="008756E0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KG Primary Penmanship 2" w:eastAsia="Century Gothic" w:hAnsi="KG Primary Penmanship 2" w:cs="Century Gothic"/>
                <w:sz w:val="24"/>
                <w:szCs w:val="24"/>
              </w:rPr>
            </w:pPr>
            <w:r w:rsidRPr="008756E0">
              <w:rPr>
                <w:rFonts w:ascii="KG Primary Penmanship 2" w:eastAsia="Century Gothic" w:hAnsi="KG Primary Penmanship 2" w:cs="Century Gothic"/>
                <w:sz w:val="24"/>
                <w:szCs w:val="24"/>
              </w:rPr>
              <w:t>I read a book that someone recommended</w:t>
            </w:r>
          </w:p>
        </w:tc>
        <w:tc>
          <w:tcPr>
            <w:tcW w:w="1701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842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723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477578" w:rsidTr="008756E0">
        <w:trPr>
          <w:trHeight w:val="454"/>
        </w:trPr>
        <w:tc>
          <w:tcPr>
            <w:tcW w:w="5524" w:type="dxa"/>
          </w:tcPr>
          <w:p w:rsidR="00477578" w:rsidRPr="008756E0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KG Primary Penmanship 2" w:eastAsia="Century Gothic" w:hAnsi="KG Primary Penmanship 2" w:cs="Century Gothic"/>
                <w:sz w:val="24"/>
                <w:szCs w:val="24"/>
              </w:rPr>
            </w:pPr>
            <w:r w:rsidRPr="008756E0">
              <w:rPr>
                <w:rFonts w:ascii="KG Primary Penmanship 2" w:eastAsia="Century Gothic" w:hAnsi="KG Primary Penmanship 2" w:cs="Century Gothic"/>
                <w:sz w:val="24"/>
                <w:szCs w:val="24"/>
              </w:rPr>
              <w:t>I enjoy sharing books with other people (reading together)</w:t>
            </w:r>
          </w:p>
        </w:tc>
        <w:tc>
          <w:tcPr>
            <w:tcW w:w="1701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842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723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477578" w:rsidTr="008756E0">
        <w:trPr>
          <w:trHeight w:val="454"/>
        </w:trPr>
        <w:tc>
          <w:tcPr>
            <w:tcW w:w="5524" w:type="dxa"/>
          </w:tcPr>
          <w:p w:rsidR="00477578" w:rsidRPr="008756E0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KG Primary Penmanship 2" w:eastAsia="Century Gothic" w:hAnsi="KG Primary Penmanship 2" w:cs="Century Gothic"/>
                <w:sz w:val="24"/>
                <w:szCs w:val="24"/>
              </w:rPr>
            </w:pPr>
            <w:r w:rsidRPr="008756E0">
              <w:rPr>
                <w:rFonts w:ascii="KG Primary Penmanship 2" w:eastAsia="Century Gothic" w:hAnsi="KG Primary Penmanship 2" w:cs="Century Gothic"/>
                <w:sz w:val="24"/>
                <w:szCs w:val="24"/>
              </w:rPr>
              <w:t>I enjoy telling other people about the books I’ve read</w:t>
            </w:r>
          </w:p>
        </w:tc>
        <w:tc>
          <w:tcPr>
            <w:tcW w:w="1701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842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723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477578" w:rsidTr="008756E0">
        <w:trPr>
          <w:trHeight w:val="454"/>
        </w:trPr>
        <w:tc>
          <w:tcPr>
            <w:tcW w:w="5524" w:type="dxa"/>
          </w:tcPr>
          <w:p w:rsidR="00477578" w:rsidRPr="008756E0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KG Primary Penmanship 2" w:eastAsia="Century Gothic" w:hAnsi="KG Primary Penmanship 2" w:cs="Century Gothic"/>
                <w:sz w:val="24"/>
                <w:szCs w:val="24"/>
              </w:rPr>
            </w:pPr>
            <w:r w:rsidRPr="008756E0">
              <w:rPr>
                <w:rFonts w:ascii="KG Primary Penmanship 2" w:eastAsia="Century Gothic" w:hAnsi="KG Primary Penmanship 2" w:cs="Century Gothic"/>
                <w:sz w:val="24"/>
                <w:szCs w:val="24"/>
              </w:rPr>
              <w:t>I enjoy reading fiction</w:t>
            </w:r>
          </w:p>
        </w:tc>
        <w:tc>
          <w:tcPr>
            <w:tcW w:w="1701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842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723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477578" w:rsidTr="008756E0">
        <w:trPr>
          <w:trHeight w:val="454"/>
        </w:trPr>
        <w:tc>
          <w:tcPr>
            <w:tcW w:w="5524" w:type="dxa"/>
          </w:tcPr>
          <w:p w:rsidR="00477578" w:rsidRPr="008756E0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KG Primary Penmanship 2" w:eastAsia="Century Gothic" w:hAnsi="KG Primary Penmanship 2" w:cs="Century Gothic"/>
                <w:sz w:val="24"/>
                <w:szCs w:val="24"/>
              </w:rPr>
            </w:pPr>
            <w:r w:rsidRPr="008756E0">
              <w:rPr>
                <w:rFonts w:ascii="KG Primary Penmanship 2" w:eastAsia="Century Gothic" w:hAnsi="KG Primary Penmanship 2" w:cs="Century Gothic"/>
                <w:sz w:val="24"/>
                <w:szCs w:val="24"/>
              </w:rPr>
              <w:t>I enjoy reading non-fiction</w:t>
            </w:r>
          </w:p>
        </w:tc>
        <w:tc>
          <w:tcPr>
            <w:tcW w:w="1701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842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723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477578" w:rsidTr="008756E0">
        <w:trPr>
          <w:trHeight w:val="454"/>
        </w:trPr>
        <w:tc>
          <w:tcPr>
            <w:tcW w:w="5524" w:type="dxa"/>
          </w:tcPr>
          <w:p w:rsidR="00477578" w:rsidRPr="008756E0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KG Primary Penmanship 2" w:eastAsia="Century Gothic" w:hAnsi="KG Primary Penmanship 2" w:cs="Century Gothic"/>
                <w:sz w:val="24"/>
                <w:szCs w:val="24"/>
              </w:rPr>
            </w:pPr>
            <w:r w:rsidRPr="008756E0">
              <w:rPr>
                <w:rFonts w:ascii="KG Primary Penmanship 2" w:eastAsia="Century Gothic" w:hAnsi="KG Primary Penmanship 2" w:cs="Century Gothic"/>
                <w:sz w:val="24"/>
                <w:szCs w:val="24"/>
              </w:rPr>
              <w:t>I read for fun at home</w:t>
            </w:r>
          </w:p>
        </w:tc>
        <w:tc>
          <w:tcPr>
            <w:tcW w:w="1701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842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723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477578" w:rsidTr="008756E0">
        <w:trPr>
          <w:trHeight w:val="454"/>
        </w:trPr>
        <w:tc>
          <w:tcPr>
            <w:tcW w:w="5524" w:type="dxa"/>
          </w:tcPr>
          <w:p w:rsidR="00477578" w:rsidRPr="008756E0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KG Primary Penmanship 2" w:eastAsia="Century Gothic" w:hAnsi="KG Primary Penmanship 2" w:cs="Century Gothic"/>
                <w:sz w:val="24"/>
                <w:szCs w:val="24"/>
              </w:rPr>
            </w:pPr>
            <w:r w:rsidRPr="008756E0">
              <w:rPr>
                <w:rFonts w:ascii="KG Primary Penmanship 2" w:eastAsia="Century Gothic" w:hAnsi="KG Primary Penmanship 2" w:cs="Century Gothic"/>
                <w:sz w:val="24"/>
                <w:szCs w:val="24"/>
              </w:rPr>
              <w:t>I use the pictures to help me pick a book</w:t>
            </w:r>
          </w:p>
        </w:tc>
        <w:tc>
          <w:tcPr>
            <w:tcW w:w="1701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842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723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477578" w:rsidTr="008756E0">
        <w:trPr>
          <w:trHeight w:val="454"/>
        </w:trPr>
        <w:tc>
          <w:tcPr>
            <w:tcW w:w="5524" w:type="dxa"/>
          </w:tcPr>
          <w:p w:rsidR="00477578" w:rsidRPr="008756E0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KG Primary Penmanship 2" w:eastAsia="Century Gothic" w:hAnsi="KG Primary Penmanship 2" w:cs="Century Gothic"/>
                <w:sz w:val="24"/>
                <w:szCs w:val="24"/>
              </w:rPr>
            </w:pPr>
            <w:r w:rsidRPr="008756E0">
              <w:rPr>
                <w:rFonts w:ascii="KG Primary Penmanship 2" w:eastAsia="Century Gothic" w:hAnsi="KG Primary Penmanship 2" w:cs="Century Gothic"/>
                <w:sz w:val="24"/>
                <w:szCs w:val="24"/>
              </w:rPr>
              <w:t>I use the pictures to help me read stories</w:t>
            </w:r>
          </w:p>
        </w:tc>
        <w:tc>
          <w:tcPr>
            <w:tcW w:w="1701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842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723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477578" w:rsidTr="008756E0">
        <w:trPr>
          <w:trHeight w:val="454"/>
        </w:trPr>
        <w:tc>
          <w:tcPr>
            <w:tcW w:w="5524" w:type="dxa"/>
          </w:tcPr>
          <w:p w:rsidR="00477578" w:rsidRPr="008756E0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KG Primary Penmanship 2" w:eastAsia="Century Gothic" w:hAnsi="KG Primary Penmanship 2" w:cs="Century Gothic"/>
                <w:sz w:val="24"/>
                <w:szCs w:val="24"/>
              </w:rPr>
            </w:pPr>
            <w:r w:rsidRPr="008756E0">
              <w:rPr>
                <w:rFonts w:ascii="KG Primary Penmanship 2" w:eastAsia="Century Gothic" w:hAnsi="KG Primary Penmanship 2" w:cs="Century Gothic"/>
                <w:sz w:val="24"/>
                <w:szCs w:val="24"/>
              </w:rPr>
              <w:t>I use pictures to help me retell the story</w:t>
            </w:r>
          </w:p>
        </w:tc>
        <w:tc>
          <w:tcPr>
            <w:tcW w:w="1701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842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723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477578" w:rsidTr="008756E0">
        <w:trPr>
          <w:trHeight w:val="454"/>
        </w:trPr>
        <w:tc>
          <w:tcPr>
            <w:tcW w:w="5524" w:type="dxa"/>
          </w:tcPr>
          <w:p w:rsidR="00477578" w:rsidRPr="008756E0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KG Primary Penmanship 2" w:eastAsia="Century Gothic" w:hAnsi="KG Primary Penmanship 2" w:cs="Century Gothic"/>
                <w:sz w:val="24"/>
                <w:szCs w:val="24"/>
              </w:rPr>
            </w:pPr>
            <w:r w:rsidRPr="008756E0">
              <w:rPr>
                <w:rFonts w:ascii="KG Primary Penmanship 2" w:eastAsia="Century Gothic" w:hAnsi="KG Primary Penmanship 2" w:cs="Century Gothic"/>
                <w:sz w:val="24"/>
                <w:szCs w:val="24"/>
              </w:rPr>
              <w:t>I see pictures in my head as I read</w:t>
            </w:r>
          </w:p>
        </w:tc>
        <w:tc>
          <w:tcPr>
            <w:tcW w:w="1701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842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723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477578" w:rsidTr="008756E0">
        <w:trPr>
          <w:trHeight w:val="454"/>
        </w:trPr>
        <w:tc>
          <w:tcPr>
            <w:tcW w:w="5524" w:type="dxa"/>
          </w:tcPr>
          <w:p w:rsidR="00477578" w:rsidRPr="008756E0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KG Primary Penmanship 2" w:eastAsia="Century Gothic" w:hAnsi="KG Primary Penmanship 2" w:cs="Century Gothic"/>
                <w:sz w:val="24"/>
                <w:szCs w:val="24"/>
              </w:rPr>
            </w:pPr>
            <w:r w:rsidRPr="008756E0">
              <w:rPr>
                <w:rFonts w:ascii="KG Primary Penmanship 2" w:eastAsia="Century Gothic" w:hAnsi="KG Primary Penmanship 2" w:cs="Century Gothic"/>
                <w:sz w:val="24"/>
                <w:szCs w:val="24"/>
              </w:rPr>
              <w:t>I like to learn new things when I read</w:t>
            </w:r>
          </w:p>
        </w:tc>
        <w:tc>
          <w:tcPr>
            <w:tcW w:w="1701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842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723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477578" w:rsidTr="008756E0">
        <w:trPr>
          <w:trHeight w:val="454"/>
        </w:trPr>
        <w:tc>
          <w:tcPr>
            <w:tcW w:w="5524" w:type="dxa"/>
          </w:tcPr>
          <w:p w:rsidR="00477578" w:rsidRPr="008756E0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KG Primary Penmanship 2" w:eastAsia="Century Gothic" w:hAnsi="KG Primary Penmanship 2" w:cs="Century Gothic"/>
                <w:sz w:val="24"/>
                <w:szCs w:val="24"/>
              </w:rPr>
            </w:pPr>
            <w:r w:rsidRPr="008756E0">
              <w:rPr>
                <w:rFonts w:ascii="KG Primary Penmanship 2" w:eastAsia="Century Gothic" w:hAnsi="KG Primary Penmanship 2" w:cs="Century Gothic"/>
                <w:sz w:val="24"/>
                <w:szCs w:val="24"/>
              </w:rPr>
              <w:t>I like to share the things I’ve learned with other people</w:t>
            </w:r>
          </w:p>
        </w:tc>
        <w:tc>
          <w:tcPr>
            <w:tcW w:w="1701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842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723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477578" w:rsidTr="008756E0">
        <w:trPr>
          <w:trHeight w:val="454"/>
        </w:trPr>
        <w:tc>
          <w:tcPr>
            <w:tcW w:w="5524" w:type="dxa"/>
          </w:tcPr>
          <w:p w:rsidR="00477578" w:rsidRPr="008756E0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KG Primary Penmanship 2" w:eastAsia="Century Gothic" w:hAnsi="KG Primary Penmanship 2" w:cs="Century Gothic"/>
                <w:sz w:val="24"/>
                <w:szCs w:val="24"/>
              </w:rPr>
            </w:pPr>
            <w:r w:rsidRPr="008756E0">
              <w:rPr>
                <w:rFonts w:ascii="KG Primary Penmanship 2" w:eastAsia="Century Gothic" w:hAnsi="KG Primary Penmanship 2" w:cs="Century Gothic"/>
                <w:sz w:val="24"/>
                <w:szCs w:val="24"/>
              </w:rPr>
              <w:t>I ask myself questions as I’m reading (I wonder about…)</w:t>
            </w:r>
          </w:p>
        </w:tc>
        <w:tc>
          <w:tcPr>
            <w:tcW w:w="1701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842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723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477578" w:rsidTr="008756E0">
        <w:trPr>
          <w:trHeight w:val="454"/>
        </w:trPr>
        <w:tc>
          <w:tcPr>
            <w:tcW w:w="5524" w:type="dxa"/>
          </w:tcPr>
          <w:p w:rsidR="00477578" w:rsidRPr="008756E0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KG Primary Penmanship 2" w:eastAsia="Century Gothic" w:hAnsi="KG Primary Penmanship 2" w:cs="Century Gothic"/>
                <w:sz w:val="24"/>
                <w:szCs w:val="24"/>
              </w:rPr>
            </w:pPr>
            <w:r w:rsidRPr="008756E0">
              <w:rPr>
                <w:rFonts w:ascii="KG Primary Penmanship 2" w:eastAsia="Century Gothic" w:hAnsi="KG Primary Penmanship 2" w:cs="Century Gothic"/>
                <w:sz w:val="24"/>
                <w:szCs w:val="24"/>
              </w:rPr>
              <w:t xml:space="preserve">I can read a book and stay focused </w:t>
            </w:r>
          </w:p>
        </w:tc>
        <w:tc>
          <w:tcPr>
            <w:tcW w:w="1701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842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723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477578" w:rsidTr="008756E0">
        <w:trPr>
          <w:trHeight w:val="454"/>
        </w:trPr>
        <w:tc>
          <w:tcPr>
            <w:tcW w:w="5524" w:type="dxa"/>
          </w:tcPr>
          <w:p w:rsidR="00477578" w:rsidRPr="008756E0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KG Primary Penmanship 2" w:eastAsia="Century Gothic" w:hAnsi="KG Primary Penmanship 2" w:cs="Century Gothic"/>
                <w:sz w:val="24"/>
                <w:szCs w:val="24"/>
              </w:rPr>
            </w:pPr>
            <w:r w:rsidRPr="008756E0">
              <w:rPr>
                <w:rFonts w:ascii="KG Primary Penmanship 2" w:eastAsia="Century Gothic" w:hAnsi="KG Primary Penmanship 2" w:cs="Century Gothic"/>
                <w:sz w:val="24"/>
                <w:szCs w:val="24"/>
              </w:rPr>
              <w:t>I use different strategies to help me figure out new words</w:t>
            </w:r>
          </w:p>
        </w:tc>
        <w:tc>
          <w:tcPr>
            <w:tcW w:w="1701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842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723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477578" w:rsidTr="008756E0">
        <w:trPr>
          <w:trHeight w:val="454"/>
        </w:trPr>
        <w:tc>
          <w:tcPr>
            <w:tcW w:w="5524" w:type="dxa"/>
          </w:tcPr>
          <w:p w:rsidR="00477578" w:rsidRPr="008756E0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KG Primary Penmanship 2" w:eastAsia="Century Gothic" w:hAnsi="KG Primary Penmanship 2" w:cs="Century Gothic"/>
                <w:sz w:val="24"/>
                <w:szCs w:val="24"/>
              </w:rPr>
            </w:pPr>
            <w:r w:rsidRPr="008756E0">
              <w:rPr>
                <w:rFonts w:ascii="KG Primary Penmanship 2" w:eastAsia="Century Gothic" w:hAnsi="KG Primary Penmanship 2" w:cs="Century Gothic"/>
                <w:sz w:val="24"/>
                <w:szCs w:val="24"/>
              </w:rPr>
              <w:t>I use different strategies to help me understand books</w:t>
            </w:r>
          </w:p>
        </w:tc>
        <w:tc>
          <w:tcPr>
            <w:tcW w:w="1701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842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723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477578" w:rsidTr="008756E0">
        <w:trPr>
          <w:trHeight w:val="454"/>
        </w:trPr>
        <w:tc>
          <w:tcPr>
            <w:tcW w:w="5524" w:type="dxa"/>
          </w:tcPr>
          <w:p w:rsidR="00477578" w:rsidRPr="008756E0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KG Primary Penmanship 2" w:eastAsia="Century Gothic" w:hAnsi="KG Primary Penmanship 2" w:cs="Century Gothic"/>
                <w:sz w:val="24"/>
                <w:szCs w:val="24"/>
              </w:rPr>
            </w:pPr>
            <w:r w:rsidRPr="008756E0">
              <w:rPr>
                <w:rFonts w:ascii="KG Primary Penmanship 2" w:eastAsia="Century Gothic" w:hAnsi="KG Primary Penmanship 2" w:cs="Century Gothic"/>
                <w:sz w:val="24"/>
                <w:szCs w:val="24"/>
              </w:rPr>
              <w:t>I use an expressive voice when I read aloud</w:t>
            </w:r>
          </w:p>
        </w:tc>
        <w:tc>
          <w:tcPr>
            <w:tcW w:w="1701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842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723" w:type="dxa"/>
          </w:tcPr>
          <w:p w:rsidR="00477578" w:rsidRDefault="00477578" w:rsidP="003E6E87">
            <w:pPr>
              <w:tabs>
                <w:tab w:val="left" w:pos="4720"/>
              </w:tabs>
              <w:spacing w:before="15" w:after="0" w:line="285" w:lineRule="exact"/>
              <w:ind w:right="13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</w:tbl>
    <w:p w:rsidR="005F3205" w:rsidRPr="005F3205" w:rsidRDefault="00477578" w:rsidP="005F32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40" w:lineRule="auto"/>
        <w:rPr>
          <w:rFonts w:ascii="KG Primary Penmanship 2" w:eastAsia="MS Mincho" w:hAnsi="KG Primary Penmanship 2" w:cs="Chalkboard"/>
          <w:color w:val="000000"/>
          <w:sz w:val="28"/>
          <w:szCs w:val="28"/>
        </w:rPr>
      </w:pPr>
      <w:r w:rsidRPr="005F3205">
        <w:rPr>
          <w:rFonts w:ascii="KG Primary Penmanship 2" w:eastAsia="MS PMincho" w:hAnsi="KG Primary Penmanship 2" w:cs="Calibri"/>
          <w:bCs/>
          <w:color w:val="000000"/>
          <w:w w:val="25"/>
          <w:sz w:val="28"/>
          <w:szCs w:val="28"/>
        </w:rPr>
        <w:lastRenderedPageBreak/>
        <w:t xml:space="preserve">   </w:t>
      </w:r>
      <w:r w:rsidR="005F3205" w:rsidRPr="005F3205">
        <w:rPr>
          <w:rFonts w:ascii="KG Primary Penmanship 2" w:eastAsia="MS Mincho" w:hAnsi="KG Primary Penmanship 2" w:cs="Chalkboard"/>
          <w:color w:val="000000"/>
          <w:sz w:val="28"/>
          <w:szCs w:val="28"/>
        </w:rPr>
        <w:t>What do you enjoy doing when you’re not at school?</w:t>
      </w:r>
      <w:r w:rsidR="005F3205" w:rsidRPr="005F3205">
        <w:rPr>
          <w:rFonts w:ascii="Century Gothic" w:eastAsia="MS Mincho" w:hAnsi="Century Gothic" w:cs="Chalkboard"/>
          <w:color w:val="000000"/>
        </w:rPr>
        <w:t>___</w:t>
      </w:r>
      <w:r w:rsidR="005F3205" w:rsidRPr="005F3205">
        <w:rPr>
          <w:rFonts w:ascii="Century Gothic" w:eastAsia="MS Mincho" w:hAnsi="Century Gothic" w:cs="Chalkboard"/>
          <w:color w:val="000000"/>
        </w:rPr>
        <w:t>_______________________________</w:t>
      </w:r>
      <w:r w:rsidR="005F3205" w:rsidRPr="005F3205">
        <w:rPr>
          <w:rFonts w:ascii="Century Gothic" w:eastAsia="MS Mincho" w:hAnsi="Century Gothic" w:cs="Chalkboard"/>
          <w:color w:val="000000"/>
        </w:rPr>
        <w:t>_________</w:t>
      </w:r>
      <w:r w:rsidR="005F3205">
        <w:rPr>
          <w:rFonts w:ascii="Century Gothic" w:eastAsia="MS Mincho" w:hAnsi="Century Gothic" w:cs="Chalkboard"/>
          <w:color w:val="000000"/>
        </w:rPr>
        <w:t>__</w:t>
      </w:r>
      <w:r w:rsidR="005F3205" w:rsidRPr="005F3205">
        <w:rPr>
          <w:rFonts w:ascii="Century Gothic" w:eastAsia="MS Mincho" w:hAnsi="Century Gothic" w:cs="Chalkboard"/>
          <w:color w:val="000000"/>
        </w:rPr>
        <w:t>__</w:t>
      </w:r>
    </w:p>
    <w:p w:rsidR="005F3205" w:rsidRDefault="005F3205" w:rsidP="005F32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360" w:lineRule="auto"/>
        <w:rPr>
          <w:rFonts w:ascii="Century Gothic" w:eastAsia="MS Mincho" w:hAnsi="Century Gothic" w:cs="Chalkboard"/>
          <w:color w:val="000000"/>
        </w:rPr>
      </w:pPr>
      <w:r>
        <w:rPr>
          <w:rFonts w:ascii="Century Gothic" w:eastAsia="MS Mincho" w:hAnsi="Century Gothic" w:cs="Chalkboard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F3205" w:rsidRPr="005F3205" w:rsidRDefault="005F3205" w:rsidP="005F32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360" w:lineRule="auto"/>
        <w:rPr>
          <w:rFonts w:ascii="Century Gothic" w:eastAsia="MS Mincho" w:hAnsi="Century Gothic" w:cs="Chalkboard"/>
          <w:color w:val="000000"/>
          <w:sz w:val="16"/>
          <w:szCs w:val="16"/>
        </w:rPr>
      </w:pPr>
    </w:p>
    <w:p w:rsidR="005F3205" w:rsidRDefault="005F3205" w:rsidP="005F32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40" w:lineRule="auto"/>
        <w:rPr>
          <w:rFonts w:ascii="Century Gothic" w:eastAsia="MS Mincho" w:hAnsi="Century Gothic" w:cs="Chalkboard"/>
          <w:color w:val="000000"/>
        </w:rPr>
      </w:pPr>
      <w:r w:rsidRPr="005F3205">
        <w:rPr>
          <w:rFonts w:ascii="KG Primary Penmanship 2" w:eastAsia="MS Mincho" w:hAnsi="KG Primary Penmanship 2" w:cs="Chalkboard"/>
          <w:color w:val="000000"/>
          <w:sz w:val="28"/>
          <w:szCs w:val="28"/>
        </w:rPr>
        <w:t>What do you enjoy doing at school?</w:t>
      </w:r>
      <w:r>
        <w:rPr>
          <w:rFonts w:ascii="Century Gothic" w:eastAsia="MS Mincho" w:hAnsi="Century Gothic" w:cs="Chalkboard"/>
          <w:color w:val="000000"/>
        </w:rPr>
        <w:t>_________________________________</w:t>
      </w:r>
      <w:r>
        <w:rPr>
          <w:rFonts w:ascii="Century Gothic" w:eastAsia="MS Mincho" w:hAnsi="Century Gothic" w:cs="Chalkboard"/>
          <w:color w:val="000000"/>
        </w:rPr>
        <w:softHyphen/>
      </w:r>
      <w:r>
        <w:rPr>
          <w:rFonts w:ascii="Century Gothic" w:eastAsia="MS Mincho" w:hAnsi="Century Gothic" w:cs="Chalkboard"/>
          <w:color w:val="000000"/>
        </w:rPr>
        <w:softHyphen/>
      </w:r>
      <w:r>
        <w:rPr>
          <w:rFonts w:ascii="Century Gothic" w:eastAsia="MS Mincho" w:hAnsi="Century Gothic" w:cs="Chalkboard"/>
          <w:color w:val="000000"/>
        </w:rPr>
        <w:softHyphen/>
      </w:r>
      <w:r>
        <w:rPr>
          <w:rFonts w:ascii="Century Gothic" w:eastAsia="MS Mincho" w:hAnsi="Century Gothic" w:cs="Chalkboard"/>
          <w:color w:val="000000"/>
        </w:rPr>
        <w:softHyphen/>
      </w:r>
      <w:r>
        <w:rPr>
          <w:rFonts w:ascii="Century Gothic" w:eastAsia="MS Mincho" w:hAnsi="Century Gothic" w:cs="Chalkboard"/>
          <w:color w:val="000000"/>
        </w:rPr>
        <w:softHyphen/>
      </w:r>
      <w:r>
        <w:rPr>
          <w:rFonts w:ascii="Century Gothic" w:eastAsia="MS Mincho" w:hAnsi="Century Gothic" w:cs="Chalkboard"/>
          <w:color w:val="000000"/>
        </w:rPr>
        <w:softHyphen/>
      </w:r>
      <w:r>
        <w:rPr>
          <w:rFonts w:ascii="Century Gothic" w:eastAsia="MS Mincho" w:hAnsi="Century Gothic" w:cs="Chalkboard"/>
          <w:color w:val="000000"/>
        </w:rPr>
        <w:t>_____________________________</w:t>
      </w:r>
      <w:r>
        <w:rPr>
          <w:rFonts w:ascii="Century Gothic" w:eastAsia="MS Mincho" w:hAnsi="Century Gothic" w:cs="Chalkboard"/>
          <w:color w:val="000000"/>
        </w:rPr>
        <w:t>__</w:t>
      </w:r>
    </w:p>
    <w:p w:rsidR="005F3205" w:rsidRDefault="005F3205" w:rsidP="005F32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360" w:lineRule="auto"/>
        <w:rPr>
          <w:rFonts w:ascii="Century Gothic" w:eastAsia="MS Mincho" w:hAnsi="Century Gothic" w:cs="Chalkboard"/>
          <w:color w:val="000000"/>
        </w:rPr>
      </w:pPr>
      <w:r>
        <w:rPr>
          <w:rFonts w:ascii="Century Gothic" w:eastAsia="MS Mincho" w:hAnsi="Century Gothic" w:cs="Chalkboard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F3205" w:rsidRPr="005F3205" w:rsidRDefault="005F3205" w:rsidP="005F32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360" w:lineRule="auto"/>
        <w:rPr>
          <w:rFonts w:ascii="Century Gothic" w:eastAsia="MS Mincho" w:hAnsi="Century Gothic" w:cs="Chalkboard"/>
          <w:color w:val="000000"/>
          <w:sz w:val="16"/>
          <w:szCs w:val="16"/>
        </w:rPr>
      </w:pPr>
    </w:p>
    <w:p w:rsidR="005F3205" w:rsidRDefault="005F3205" w:rsidP="005F32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40" w:lineRule="auto"/>
        <w:rPr>
          <w:rFonts w:ascii="Century Gothic" w:eastAsia="MS Mincho" w:hAnsi="Century Gothic" w:cs="Chalkboard"/>
          <w:color w:val="000000"/>
        </w:rPr>
      </w:pPr>
      <w:r w:rsidRPr="005F3205">
        <w:rPr>
          <w:rFonts w:ascii="KG Primary Penmanship 2" w:eastAsia="MS Mincho" w:hAnsi="KG Primary Penmanship 2" w:cs="Chalkboard"/>
          <w:color w:val="000000"/>
          <w:sz w:val="28"/>
          <w:szCs w:val="28"/>
        </w:rPr>
        <w:t>What do you like about reading?</w:t>
      </w:r>
      <w:r>
        <w:rPr>
          <w:rFonts w:ascii="Century Gothic" w:eastAsia="MS Mincho" w:hAnsi="Century Gothic" w:cs="Chalkboard"/>
          <w:color w:val="000000"/>
        </w:rPr>
        <w:t>________________________________________________________________</w:t>
      </w:r>
      <w:r>
        <w:rPr>
          <w:rFonts w:ascii="Century Gothic" w:eastAsia="MS Mincho" w:hAnsi="Century Gothic" w:cs="Chalkboard"/>
          <w:color w:val="000000"/>
        </w:rPr>
        <w:t>_</w:t>
      </w:r>
      <w:r>
        <w:rPr>
          <w:rFonts w:ascii="Century Gothic" w:eastAsia="MS Mincho" w:hAnsi="Century Gothic" w:cs="Chalkboard"/>
          <w:color w:val="000000"/>
        </w:rPr>
        <w:t>__</w:t>
      </w:r>
    </w:p>
    <w:p w:rsidR="005F3205" w:rsidRDefault="005F3205" w:rsidP="005F32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360" w:lineRule="auto"/>
        <w:rPr>
          <w:rFonts w:ascii="Century Gothic" w:eastAsia="MS Mincho" w:hAnsi="Century Gothic" w:cs="Chalkboard"/>
          <w:color w:val="000000"/>
        </w:rPr>
      </w:pPr>
      <w:r>
        <w:rPr>
          <w:rFonts w:ascii="Century Gothic" w:eastAsia="MS Mincho" w:hAnsi="Century Gothic" w:cs="Chalkboard"/>
          <w:color w:val="000000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5F3205" w:rsidRDefault="005F3205" w:rsidP="005F32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40" w:lineRule="auto"/>
        <w:rPr>
          <w:rFonts w:ascii="Century Gothic" w:eastAsia="MS Mincho" w:hAnsi="Century Gothic" w:cs="Chalkboard"/>
          <w:color w:val="000000"/>
        </w:rPr>
      </w:pPr>
      <w:r>
        <w:rPr>
          <w:rFonts w:ascii="Century Gothic" w:eastAsia="MS Mincho" w:hAnsi="Century Gothic" w:cs="Chalkboard"/>
          <w:color w:val="000000"/>
        </w:rPr>
        <w:t>__________________________________________________________________________________________________</w:t>
      </w:r>
    </w:p>
    <w:p w:rsidR="005F3205" w:rsidRPr="005F3205" w:rsidRDefault="005F3205" w:rsidP="005F32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40" w:lineRule="auto"/>
        <w:rPr>
          <w:rFonts w:ascii="Century Gothic" w:eastAsia="MS Mincho" w:hAnsi="Century Gothic" w:cs="Chalkboard"/>
          <w:color w:val="000000"/>
          <w:sz w:val="16"/>
          <w:szCs w:val="16"/>
        </w:rPr>
      </w:pPr>
    </w:p>
    <w:p w:rsidR="005F3205" w:rsidRPr="005F3205" w:rsidRDefault="005F3205" w:rsidP="005F32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40" w:lineRule="auto"/>
        <w:rPr>
          <w:rFonts w:ascii="Century Gothic" w:eastAsia="MS Mincho" w:hAnsi="Century Gothic" w:cs="Chalkboard"/>
          <w:color w:val="000000"/>
          <w:sz w:val="16"/>
          <w:szCs w:val="16"/>
        </w:rPr>
      </w:pPr>
    </w:p>
    <w:p w:rsidR="005F3205" w:rsidRDefault="005F3205" w:rsidP="005F32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40" w:lineRule="auto"/>
        <w:rPr>
          <w:rFonts w:ascii="Century Gothic" w:eastAsia="MS Mincho" w:hAnsi="Century Gothic" w:cs="Chalkboard"/>
          <w:color w:val="000000"/>
        </w:rPr>
      </w:pPr>
      <w:r w:rsidRPr="005F3205">
        <w:rPr>
          <w:rFonts w:ascii="KG Primary Penmanship 2" w:eastAsia="MS Mincho" w:hAnsi="KG Primary Penmanship 2" w:cs="Chalkboard"/>
          <w:color w:val="000000"/>
          <w:sz w:val="28"/>
          <w:szCs w:val="28"/>
        </w:rPr>
        <w:t>What types of books do you like to read and why?</w:t>
      </w:r>
      <w:r>
        <w:rPr>
          <w:rFonts w:ascii="Century Gothic" w:eastAsia="MS Mincho" w:hAnsi="Century Gothic" w:cs="Chalkboard"/>
          <w:color w:val="000000"/>
        </w:rPr>
        <w:t>_________________________________________________</w:t>
      </w:r>
    </w:p>
    <w:p w:rsidR="005F3205" w:rsidRDefault="005F3205" w:rsidP="005F32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360" w:lineRule="auto"/>
        <w:rPr>
          <w:rFonts w:ascii="Century Gothic" w:eastAsia="MS Mincho" w:hAnsi="Century Gothic" w:cs="Chalkboard"/>
          <w:color w:val="000000"/>
        </w:rPr>
      </w:pPr>
      <w:r>
        <w:rPr>
          <w:rFonts w:ascii="Century Gothic" w:eastAsia="MS Mincho" w:hAnsi="Century Gothic" w:cs="Chalkboard"/>
          <w:color w:val="000000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5F3205" w:rsidRDefault="005F3205" w:rsidP="005F32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360" w:lineRule="auto"/>
        <w:rPr>
          <w:rFonts w:ascii="Century Gothic" w:eastAsia="MS Mincho" w:hAnsi="Century Gothic" w:cs="Chalkboard"/>
          <w:color w:val="000000"/>
        </w:rPr>
      </w:pPr>
      <w:r>
        <w:rPr>
          <w:rFonts w:ascii="Century Gothic" w:eastAsia="MS Mincho" w:hAnsi="Century Gothic" w:cs="Chalkboard"/>
          <w:color w:val="000000"/>
        </w:rPr>
        <w:t>__________________________________________________________________________________________________</w:t>
      </w:r>
    </w:p>
    <w:p w:rsidR="005F3205" w:rsidRPr="005F3205" w:rsidRDefault="005F3205" w:rsidP="005F32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40" w:lineRule="auto"/>
        <w:rPr>
          <w:rFonts w:ascii="Century Gothic" w:eastAsia="MS Mincho" w:hAnsi="Century Gothic" w:cs="Chalkboard"/>
          <w:color w:val="000000"/>
          <w:sz w:val="16"/>
          <w:szCs w:val="16"/>
        </w:rPr>
      </w:pPr>
    </w:p>
    <w:p w:rsidR="005F3205" w:rsidRDefault="005F3205" w:rsidP="005F32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40" w:lineRule="auto"/>
        <w:rPr>
          <w:rFonts w:ascii="Century Gothic" w:eastAsia="MS Mincho" w:hAnsi="Century Gothic" w:cs="Chalkboard"/>
          <w:color w:val="000000"/>
        </w:rPr>
      </w:pPr>
      <w:r w:rsidRPr="005F3205">
        <w:rPr>
          <w:rFonts w:ascii="KG Primary Penmanship 2" w:eastAsia="MS Mincho" w:hAnsi="KG Primary Penmanship 2" w:cs="Chalkboard"/>
          <w:color w:val="000000"/>
          <w:sz w:val="28"/>
          <w:szCs w:val="28"/>
        </w:rPr>
        <w:t>Do you have a favourite author(s)? If yes, who?</w:t>
      </w:r>
      <w:r>
        <w:rPr>
          <w:rFonts w:ascii="Century Gothic" w:eastAsia="MS Mincho" w:hAnsi="Century Gothic" w:cs="Chalkboard"/>
          <w:color w:val="000000"/>
        </w:rPr>
        <w:t xml:space="preserve"> ____________________________</w:t>
      </w:r>
      <w:r>
        <w:rPr>
          <w:rFonts w:ascii="Century Gothic" w:eastAsia="MS Mincho" w:hAnsi="Century Gothic" w:cs="Chalkboard"/>
          <w:color w:val="000000"/>
        </w:rPr>
        <w:t>______________________</w:t>
      </w:r>
    </w:p>
    <w:p w:rsidR="005F3205" w:rsidRDefault="005F3205" w:rsidP="005F32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360" w:lineRule="auto"/>
        <w:rPr>
          <w:rFonts w:ascii="Century Gothic" w:eastAsia="MS Mincho" w:hAnsi="Century Gothic" w:cs="Chalkboard"/>
          <w:color w:val="000000"/>
        </w:rPr>
      </w:pPr>
      <w:r>
        <w:rPr>
          <w:rFonts w:ascii="Century Gothic" w:eastAsia="MS Mincho" w:hAnsi="Century Gothic" w:cs="Chalkboard"/>
          <w:color w:val="000000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5F3205" w:rsidRDefault="005F3205" w:rsidP="005F32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360" w:lineRule="auto"/>
        <w:rPr>
          <w:rFonts w:ascii="Century Gothic" w:eastAsia="MS Mincho" w:hAnsi="Century Gothic" w:cs="Chalkboard"/>
          <w:color w:val="000000"/>
        </w:rPr>
      </w:pPr>
      <w:r>
        <w:rPr>
          <w:rFonts w:ascii="Century Gothic" w:eastAsia="MS Mincho" w:hAnsi="Century Gothic" w:cs="Chalkboard"/>
          <w:color w:val="000000"/>
        </w:rPr>
        <w:t>__________________________________________________________________________________________________</w:t>
      </w:r>
    </w:p>
    <w:p w:rsidR="005F3205" w:rsidRPr="005F3205" w:rsidRDefault="005F3205" w:rsidP="005F32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40" w:lineRule="auto"/>
        <w:rPr>
          <w:rFonts w:ascii="Century Gothic" w:eastAsia="MS Mincho" w:hAnsi="Century Gothic" w:cs="Chalkboard"/>
          <w:color w:val="000000"/>
          <w:sz w:val="16"/>
          <w:szCs w:val="16"/>
        </w:rPr>
      </w:pPr>
    </w:p>
    <w:p w:rsidR="005F3205" w:rsidRDefault="005F3205" w:rsidP="005F32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40" w:lineRule="auto"/>
        <w:rPr>
          <w:rFonts w:ascii="Century Gothic" w:eastAsia="MS Mincho" w:hAnsi="Century Gothic" w:cs="Chalkboard"/>
          <w:color w:val="000000"/>
        </w:rPr>
      </w:pPr>
      <w:r w:rsidRPr="005F3205">
        <w:rPr>
          <w:rFonts w:ascii="KG Primary Penmanship 2" w:eastAsia="MS Mincho" w:hAnsi="KG Primary Penmanship 2" w:cs="Chalkboard"/>
          <w:color w:val="000000"/>
          <w:sz w:val="28"/>
          <w:szCs w:val="28"/>
        </w:rPr>
        <w:t>What do you think would help you to be an even better reader and why?</w:t>
      </w:r>
      <w:r>
        <w:rPr>
          <w:rFonts w:ascii="Century Gothic" w:eastAsia="MS Mincho" w:hAnsi="Century Gothic" w:cs="Chalkboard"/>
          <w:color w:val="000000"/>
        </w:rPr>
        <w:t>__________</w:t>
      </w:r>
      <w:r>
        <w:rPr>
          <w:rFonts w:ascii="Century Gothic" w:eastAsia="MS Mincho" w:hAnsi="Century Gothic" w:cs="Chalkboard"/>
          <w:color w:val="000000"/>
        </w:rPr>
        <w:t>__</w:t>
      </w:r>
      <w:r>
        <w:rPr>
          <w:rFonts w:ascii="Century Gothic" w:eastAsia="MS Mincho" w:hAnsi="Century Gothic" w:cs="Chalkboard"/>
          <w:color w:val="000000"/>
        </w:rPr>
        <w:t>________________</w:t>
      </w:r>
    </w:p>
    <w:p w:rsidR="005F3205" w:rsidRDefault="005F3205" w:rsidP="005F32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360" w:lineRule="auto"/>
        <w:rPr>
          <w:rFonts w:ascii="Century Gothic" w:eastAsia="MS Mincho" w:hAnsi="Century Gothic" w:cs="Chalkboard"/>
          <w:color w:val="000000"/>
        </w:rPr>
      </w:pPr>
      <w:r>
        <w:rPr>
          <w:rFonts w:ascii="Century Gothic" w:eastAsia="MS Mincho" w:hAnsi="Century Gothic" w:cs="Chalkboard"/>
          <w:color w:val="000000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5F3205" w:rsidRPr="005F3205" w:rsidRDefault="005F3205" w:rsidP="005F32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40" w:lineRule="auto"/>
        <w:rPr>
          <w:rFonts w:ascii="Century Gothic" w:eastAsia="MS Mincho" w:hAnsi="Century Gothic" w:cs="Chalkboard"/>
          <w:color w:val="000000"/>
          <w:sz w:val="16"/>
          <w:szCs w:val="16"/>
        </w:rPr>
      </w:pPr>
    </w:p>
    <w:p w:rsidR="005F3205" w:rsidRDefault="005F3205" w:rsidP="005F32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40" w:lineRule="auto"/>
        <w:rPr>
          <w:rFonts w:ascii="Century Gothic" w:eastAsia="MS Mincho" w:hAnsi="Century Gothic" w:cs="Chalkboard"/>
          <w:color w:val="000000"/>
        </w:rPr>
      </w:pPr>
      <w:r w:rsidRPr="005F3205">
        <w:rPr>
          <w:rFonts w:ascii="KG Primary Penmanship 2" w:eastAsia="MS Mincho" w:hAnsi="KG Primary Penmanship 2" w:cs="Chalkboard"/>
          <w:color w:val="000000"/>
          <w:sz w:val="28"/>
          <w:szCs w:val="28"/>
        </w:rPr>
        <w:t>How do you choose a book to read?</w:t>
      </w:r>
      <w:r>
        <w:rPr>
          <w:rFonts w:ascii="Century Gothic" w:eastAsia="MS Mincho" w:hAnsi="Century Gothic" w:cs="Chalkboard"/>
          <w:color w:val="000000"/>
        </w:rPr>
        <w:t>_______________</w:t>
      </w:r>
      <w:r>
        <w:rPr>
          <w:rFonts w:ascii="Century Gothic" w:eastAsia="MS Mincho" w:hAnsi="Century Gothic" w:cs="Chalkboard"/>
          <w:color w:val="000000"/>
        </w:rPr>
        <w:t>__</w:t>
      </w:r>
      <w:r>
        <w:rPr>
          <w:rFonts w:ascii="Century Gothic" w:eastAsia="MS Mincho" w:hAnsi="Century Gothic" w:cs="Chalkboard"/>
          <w:color w:val="000000"/>
        </w:rPr>
        <w:t>_______________________________________________</w:t>
      </w:r>
    </w:p>
    <w:p w:rsidR="005F3205" w:rsidRDefault="005F3205" w:rsidP="005F32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360" w:lineRule="auto"/>
        <w:rPr>
          <w:rFonts w:ascii="Century Gothic" w:eastAsia="MS Mincho" w:hAnsi="Century Gothic" w:cs="Chalkboard"/>
          <w:color w:val="000000"/>
        </w:rPr>
      </w:pPr>
      <w:r>
        <w:rPr>
          <w:rFonts w:ascii="Century Gothic" w:eastAsia="MS Mincho" w:hAnsi="Century Gothic" w:cs="Chalkboard"/>
          <w:color w:val="000000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5F3205" w:rsidRDefault="005F3205" w:rsidP="005F32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360" w:lineRule="auto"/>
        <w:rPr>
          <w:rFonts w:ascii="Century Gothic" w:eastAsia="MS Mincho" w:hAnsi="Century Gothic" w:cs="Chalkboard"/>
          <w:color w:val="000000"/>
        </w:rPr>
      </w:pPr>
      <w:r>
        <w:rPr>
          <w:rFonts w:ascii="Century Gothic" w:eastAsia="MS Mincho" w:hAnsi="Century Gothic" w:cs="Chalkboard"/>
          <w:color w:val="000000"/>
        </w:rPr>
        <w:t>__________________________________________________________________________________________________</w:t>
      </w:r>
    </w:p>
    <w:p w:rsidR="005F3205" w:rsidRPr="005F3205" w:rsidRDefault="005F3205" w:rsidP="005F32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360" w:lineRule="auto"/>
        <w:jc w:val="center"/>
        <w:rPr>
          <w:rFonts w:ascii="Century Gothic" w:eastAsia="MS Mincho" w:hAnsi="Century Gothic" w:cs="Chalkboard"/>
          <w:color w:val="000000"/>
        </w:rPr>
      </w:pPr>
      <w:r>
        <w:rPr>
          <w:rFonts w:ascii="Century Gothic" w:eastAsia="MS Mincho" w:hAnsi="Century Gothic" w:cs="Chalkboard"/>
          <w:noProof/>
          <w:color w:val="000000"/>
        </w:rPr>
        <w:drawing>
          <wp:inline distT="0" distB="0" distL="0" distR="0">
            <wp:extent cx="567266" cy="499735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oks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282" cy="51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205" w:rsidRDefault="005F3205" w:rsidP="005F32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40" w:lineRule="auto"/>
        <w:rPr>
          <w:rFonts w:ascii="Century Gothic" w:eastAsia="MS Mincho" w:hAnsi="Century Gothic" w:cs="Chalkboard"/>
          <w:color w:val="000000"/>
          <w:sz w:val="18"/>
          <w:szCs w:val="18"/>
        </w:rPr>
      </w:pPr>
    </w:p>
    <w:p w:rsidR="005F3205" w:rsidRPr="005F3205" w:rsidRDefault="005F3205" w:rsidP="005F32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40" w:lineRule="auto"/>
        <w:rPr>
          <w:rFonts w:ascii="KG Primary Penmanship 2" w:eastAsia="MS Mincho" w:hAnsi="KG Primary Penmanship 2" w:cs="Chalkboard"/>
          <w:color w:val="000000"/>
          <w:sz w:val="16"/>
          <w:szCs w:val="16"/>
        </w:rPr>
      </w:pPr>
      <w:r w:rsidRPr="005F3205">
        <w:rPr>
          <w:rFonts w:ascii="KG Primary Penmanship 2" w:eastAsia="MS Mincho" w:hAnsi="KG Primary Penmanship 2" w:cs="Chalkboard"/>
          <w:color w:val="000000"/>
          <w:sz w:val="16"/>
          <w:szCs w:val="16"/>
        </w:rPr>
        <w:t xml:space="preserve">Adapted from: </w:t>
      </w:r>
    </w:p>
    <w:p w:rsidR="00E84B44" w:rsidRPr="005F3205" w:rsidRDefault="005F3205" w:rsidP="005F3205">
      <w:pPr>
        <w:pStyle w:val="ListParagraph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/>
        <w:rPr>
          <w:rFonts w:ascii="KG Primary Penmanship 2" w:hAnsi="KG Primary Penmanship 2" w:cs="Chalkboard"/>
          <w:i/>
          <w:color w:val="000000"/>
          <w:sz w:val="16"/>
          <w:szCs w:val="16"/>
        </w:rPr>
      </w:pPr>
      <w:r w:rsidRPr="005F3205">
        <w:rPr>
          <w:rFonts w:ascii="KG Primary Penmanship 2" w:hAnsi="KG Primary Penmanship 2" w:cs="Chalkboard"/>
          <w:color w:val="000000"/>
          <w:sz w:val="16"/>
          <w:szCs w:val="16"/>
        </w:rPr>
        <w:t xml:space="preserve">Comprehensive Literacy Resource for Grades 1-2 Teachers; 3-6 Teachers - </w:t>
      </w:r>
      <w:r w:rsidRPr="005F3205">
        <w:rPr>
          <w:rFonts w:ascii="KG Primary Penmanship 2" w:hAnsi="KG Primary Penmanship 2" w:cs="Chalkboard"/>
          <w:i/>
          <w:color w:val="000000"/>
          <w:sz w:val="16"/>
          <w:szCs w:val="16"/>
        </w:rPr>
        <w:t>Trehearne</w:t>
      </w:r>
      <w:bookmarkStart w:id="0" w:name="_GoBack"/>
      <w:bookmarkEnd w:id="0"/>
    </w:p>
    <w:sectPr w:rsidR="00E84B44" w:rsidRPr="005F3205" w:rsidSect="0022317D">
      <w:headerReference w:type="even" r:id="rId13"/>
      <w:headerReference w:type="default" r:id="rId14"/>
      <w:footerReference w:type="default" r:id="rId15"/>
      <w:pgSz w:w="12240" w:h="15840"/>
      <w:pgMar w:top="720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2D63" w:rsidRDefault="00B02D63" w:rsidP="00C94963">
      <w:r>
        <w:separator/>
      </w:r>
    </w:p>
  </w:endnote>
  <w:endnote w:type="continuationSeparator" w:id="0">
    <w:p w:rsidR="00B02D63" w:rsidRDefault="00B02D63" w:rsidP="00C94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KG Miss Kindy Chunky">
    <w:panose1 w:val="02000000000000000000"/>
    <w:charset w:val="4D"/>
    <w:family w:val="auto"/>
    <w:pitch w:val="variable"/>
    <w:sig w:usb0="A000002F" w:usb1="00000000" w:usb2="00000000" w:usb3="00000000" w:csb0="00000083" w:csb1="00000000"/>
  </w:font>
  <w:font w:name="KG Miss Kindergarten">
    <w:panose1 w:val="02000000000000000000"/>
    <w:charset w:val="4D"/>
    <w:family w:val="auto"/>
    <w:pitch w:val="variable"/>
    <w:sig w:usb0="A000002F" w:usb1="00000000" w:usb2="00000000" w:usb3="00000000" w:csb0="0000008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G Primary Penmanship 2">
    <w:panose1 w:val="02000506000000020003"/>
    <w:charset w:val="4D"/>
    <w:family w:val="auto"/>
    <w:pitch w:val="variable"/>
    <w:sig w:usb0="A000002F" w:usb1="00000053" w:usb2="00000000" w:usb3="00000000" w:csb0="00000003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KG Primary Whimsy">
    <w:panose1 w:val="02000506000000020003"/>
    <w:charset w:val="4D"/>
    <w:family w:val="auto"/>
    <w:pitch w:val="variable"/>
    <w:sig w:usb0="A000002F" w:usb1="00000000" w:usb2="00000000" w:usb3="00000000" w:csb0="00000003" w:csb1="00000000"/>
  </w:font>
  <w:font w:name="A Hundred Miles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11BF" w:rsidRPr="00F67F65" w:rsidRDefault="006611BF" w:rsidP="00CC5C1D">
    <w:pPr>
      <w:pStyle w:val="Footer"/>
      <w:spacing w:after="0" w:line="240" w:lineRule="auto"/>
      <w:jc w:val="center"/>
      <w:rPr>
        <w:rFonts w:ascii="KG Miss Kindy Chunky" w:hAnsi="KG Miss Kindy Chunky"/>
        <w:sz w:val="28"/>
        <w:szCs w:val="28"/>
      </w:rPr>
    </w:pPr>
    <w:r w:rsidRPr="00F67F65">
      <w:rPr>
        <w:rFonts w:ascii="KG Miss Kindy Chunky" w:hAnsi="KG Miss Kindy Chunky" w:cs="Chalkboard"/>
        <w:sz w:val="28"/>
        <w:szCs w:val="28"/>
      </w:rPr>
      <w:t>P</w:t>
    </w:r>
    <w:r w:rsidR="00F67F65" w:rsidRPr="00F67F65">
      <w:rPr>
        <w:rFonts w:ascii="KG Miss Kindy Chunky" w:hAnsi="KG Miss Kindy Chunky" w:cs="Chalkboard"/>
        <w:sz w:val="28"/>
        <w:szCs w:val="28"/>
      </w:rPr>
      <w:t>OPEY</w:t>
    </w:r>
    <w:r w:rsidR="00F67F65">
      <w:rPr>
        <w:rFonts w:ascii="KG Miss Kindy Chunky" w:hAnsi="KG Miss Kindy Chunky"/>
        <w:noProof/>
        <w:sz w:val="40"/>
        <w:szCs w:val="40"/>
      </w:rPr>
      <w:drawing>
        <wp:inline distT="0" distB="0" distL="0" distR="0" wp14:anchorId="5D983FD7" wp14:editId="34D60C40">
          <wp:extent cx="239843" cy="195024"/>
          <wp:effectExtent l="0" t="0" r="190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nal POPEY flower tran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1481" cy="212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611BF" w:rsidRPr="00F67F65" w:rsidRDefault="00F67F65" w:rsidP="00CC5C1D">
    <w:pPr>
      <w:pStyle w:val="Footer"/>
      <w:spacing w:after="0" w:line="240" w:lineRule="auto"/>
      <w:jc w:val="center"/>
      <w:rPr>
        <w:rFonts w:ascii="KG Primary Whimsy" w:hAnsi="KG Primary Whimsy" w:cs="A Hundred Miles"/>
        <w:color w:val="941100"/>
        <w:sz w:val="28"/>
        <w:szCs w:val="28"/>
      </w:rPr>
    </w:pPr>
    <w:r>
      <w:rPr>
        <w:rFonts w:ascii="KG Primary Whimsy" w:hAnsi="KG Primary Whimsy" w:cs="A Hundred Miles"/>
        <w:color w:val="941100"/>
        <w:sz w:val="28"/>
        <w:szCs w:val="28"/>
      </w:rPr>
      <w:t>Provincial Outreach Program for the Early Years</w:t>
    </w:r>
  </w:p>
  <w:p w:rsidR="006611BF" w:rsidRPr="00F67F65" w:rsidRDefault="00B02D63" w:rsidP="00F67F65">
    <w:pPr>
      <w:pStyle w:val="Footer"/>
      <w:spacing w:after="0" w:line="240" w:lineRule="auto"/>
      <w:jc w:val="center"/>
      <w:rPr>
        <w:rFonts w:ascii="KG Primary Penmanship 2" w:hAnsi="KG Primary Penmanship 2" w:cs="A Hundred Miles"/>
        <w:color w:val="FF2600"/>
        <w:sz w:val="24"/>
        <w:szCs w:val="24"/>
      </w:rPr>
    </w:pPr>
    <w:hyperlink r:id="rId2" w:history="1">
      <w:r w:rsidR="00F67F65" w:rsidRPr="00F67F65">
        <w:rPr>
          <w:rStyle w:val="Hyperlink"/>
          <w:rFonts w:ascii="KG Primary Penmanship 2" w:hAnsi="KG Primary Penmanship 2" w:cs="A Hundred Miles"/>
          <w:color w:val="FF2600"/>
          <w:sz w:val="24"/>
          <w:szCs w:val="24"/>
        </w:rPr>
        <w:t>www.popey.ca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2D63" w:rsidRDefault="00B02D63" w:rsidP="00C94963">
      <w:r>
        <w:separator/>
      </w:r>
    </w:p>
  </w:footnote>
  <w:footnote w:type="continuationSeparator" w:id="0">
    <w:p w:rsidR="00B02D63" w:rsidRDefault="00B02D63" w:rsidP="00C949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17D" w:rsidRDefault="0022317D">
    <w:pPr>
      <w:pStyle w:val="Header"/>
      <w:rPr>
        <w:rFonts w:ascii="Century Gothic" w:hAnsi="Century Gothic"/>
      </w:rPr>
    </w:pPr>
  </w:p>
  <w:p w:rsidR="006611BF" w:rsidRPr="00F67F65" w:rsidRDefault="008756E0" w:rsidP="0022317D">
    <w:pPr>
      <w:pStyle w:val="Header"/>
      <w:tabs>
        <w:tab w:val="clear" w:pos="4320"/>
        <w:tab w:val="clear" w:pos="8640"/>
        <w:tab w:val="center" w:pos="5400"/>
      </w:tabs>
      <w:rPr>
        <w:rFonts w:ascii="KG Primary Penmanship 2" w:hAnsi="KG Primary Penmanship 2"/>
        <w:sz w:val="28"/>
        <w:szCs w:val="28"/>
      </w:rPr>
    </w:pPr>
    <w:r>
      <w:rPr>
        <w:rFonts w:ascii="KG Primary Penmanship 2" w:hAnsi="KG Primary Penmanship 2"/>
        <w:sz w:val="28"/>
        <w:szCs w:val="28"/>
      </w:rPr>
      <w:t>Reading Interest Survey</w:t>
    </w:r>
    <w:r w:rsidR="0022317D" w:rsidRPr="00F67F65">
      <w:rPr>
        <w:rFonts w:ascii="KG Primary Penmanship 2" w:hAnsi="KG Primary Penmanship 2"/>
        <w:sz w:val="28"/>
        <w:szCs w:val="28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D03" w:rsidRDefault="00B13D03" w:rsidP="00E84B44">
    <w:pPr>
      <w:pStyle w:val="Header"/>
      <w:jc w:val="right"/>
    </w:pPr>
  </w:p>
  <w:p w:rsidR="006611BF" w:rsidRPr="00903FC3" w:rsidRDefault="00903FC3" w:rsidP="00E84B44">
    <w:pPr>
      <w:pStyle w:val="Header"/>
      <w:jc w:val="right"/>
      <w:rPr>
        <w:rFonts w:ascii="KG Miss Kindy Chunky" w:hAnsi="KG Miss Kindy Chunky"/>
        <w:sz w:val="40"/>
        <w:szCs w:val="40"/>
      </w:rPr>
    </w:pPr>
    <w:r>
      <w:rPr>
        <w:rFonts w:ascii="KG Miss Kindy Chunky" w:hAnsi="KG Miss Kindy Chunky"/>
        <w:sz w:val="40"/>
        <w:szCs w:val="40"/>
      </w:rPr>
      <w:t>POPEY</w:t>
    </w:r>
    <w:r>
      <w:rPr>
        <w:rFonts w:ascii="KG Miss Kindy Chunky" w:hAnsi="KG Miss Kindy Chunky"/>
        <w:noProof/>
        <w:sz w:val="40"/>
        <w:szCs w:val="40"/>
      </w:rPr>
      <w:drawing>
        <wp:inline distT="0" distB="0" distL="0" distR="0">
          <wp:extent cx="525402" cy="427220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nal POPEY flower tran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2602" cy="4493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820B9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5724A6"/>
    <w:multiLevelType w:val="hybridMultilevel"/>
    <w:tmpl w:val="411C3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578"/>
    <w:rsid w:val="000A41E5"/>
    <w:rsid w:val="000B6665"/>
    <w:rsid w:val="00117857"/>
    <w:rsid w:val="00214291"/>
    <w:rsid w:val="0022317D"/>
    <w:rsid w:val="00297394"/>
    <w:rsid w:val="00313FC4"/>
    <w:rsid w:val="003C2A59"/>
    <w:rsid w:val="00425D77"/>
    <w:rsid w:val="00477578"/>
    <w:rsid w:val="00526925"/>
    <w:rsid w:val="0055139E"/>
    <w:rsid w:val="005F3205"/>
    <w:rsid w:val="006228E3"/>
    <w:rsid w:val="00635C17"/>
    <w:rsid w:val="006611BF"/>
    <w:rsid w:val="006952EE"/>
    <w:rsid w:val="008617E6"/>
    <w:rsid w:val="008756E0"/>
    <w:rsid w:val="008D6C86"/>
    <w:rsid w:val="00903FC3"/>
    <w:rsid w:val="009E1014"/>
    <w:rsid w:val="00A42A41"/>
    <w:rsid w:val="00A822D4"/>
    <w:rsid w:val="00A94FFE"/>
    <w:rsid w:val="00B02D63"/>
    <w:rsid w:val="00B13D03"/>
    <w:rsid w:val="00BB4760"/>
    <w:rsid w:val="00C94963"/>
    <w:rsid w:val="00CC5C1D"/>
    <w:rsid w:val="00E112B4"/>
    <w:rsid w:val="00E84B44"/>
    <w:rsid w:val="00F335F2"/>
    <w:rsid w:val="00F67F65"/>
    <w:rsid w:val="00FE6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E0DB272"/>
  <w14:defaultImageDpi w14:val="300"/>
  <w15:chartTrackingRefBased/>
  <w15:docId w15:val="{EDDE0E76-8C7C-144A-AFE2-DFF708305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25D77"/>
    <w:pPr>
      <w:spacing w:after="160" w:line="259" w:lineRule="auto"/>
    </w:pPr>
    <w:rPr>
      <w:rFonts w:ascii="Calibri" w:eastAsia="Times New Roman" w:hAnsi="Calibri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49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4963"/>
  </w:style>
  <w:style w:type="paragraph" w:styleId="Footer">
    <w:name w:val="footer"/>
    <w:basedOn w:val="Normal"/>
    <w:link w:val="FooterChar"/>
    <w:uiPriority w:val="99"/>
    <w:unhideWhenUsed/>
    <w:rsid w:val="00C949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4963"/>
  </w:style>
  <w:style w:type="paragraph" w:styleId="BalloonText">
    <w:name w:val="Balloon Text"/>
    <w:basedOn w:val="Normal"/>
    <w:link w:val="BalloonTextChar"/>
    <w:uiPriority w:val="99"/>
    <w:semiHidden/>
    <w:unhideWhenUsed/>
    <w:rsid w:val="00C9496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94963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CC5C1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7F6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477578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F3205"/>
    <w:pPr>
      <w:spacing w:after="0" w:line="240" w:lineRule="auto"/>
      <w:ind w:left="720"/>
      <w:contextualSpacing/>
    </w:pPr>
    <w:rPr>
      <w:rFonts w:ascii="Cambria" w:eastAsia="MS Mincho" w:hAnsi="Cambr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opey.ca" TargetMode="External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zekulin/Desktop/9.%20POPEY%20transition%20stuff/5.%20templates%20&amp;%20backgrounds/templates%20-%20word/POPEY%20Word%20Doc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Provincial Outreach Program for Early Intervention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021D249-6922-FA41-9AC7-6898B4098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POPEY Word Doc Template.dotx</Template>
  <TotalTime>12</TotalTime>
  <Pages>2</Pages>
  <Words>584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POPEI</vt:lpstr>
    </vt:vector>
  </TitlesOfParts>
  <Company>SD 38</Company>
  <LinksUpToDate>false</LinksUpToDate>
  <CharactersWithSpaces>3907</CharactersWithSpaces>
  <SharedDoc>false</SharedDoc>
  <HLinks>
    <vt:vector size="6" baseType="variant">
      <vt:variant>
        <vt:i4>2162709</vt:i4>
      </vt:variant>
      <vt:variant>
        <vt:i4>0</vt:i4>
      </vt:variant>
      <vt:variant>
        <vt:i4>0</vt:i4>
      </vt:variant>
      <vt:variant>
        <vt:i4>5</vt:i4>
      </vt:variant>
      <vt:variant>
        <vt:lpwstr>http://www.popei.ca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POPEI</dc:title>
  <dc:subject/>
  <dc:creator>Sasha Zekulin</dc:creator>
  <cp:keywords/>
  <dc:description/>
  <cp:lastModifiedBy>Sasha Zekulin</cp:lastModifiedBy>
  <cp:revision>2</cp:revision>
  <cp:lastPrinted>2014-11-28T22:11:00Z</cp:lastPrinted>
  <dcterms:created xsi:type="dcterms:W3CDTF">2018-06-27T03:49:00Z</dcterms:created>
  <dcterms:modified xsi:type="dcterms:W3CDTF">2018-06-27T04:02:00Z</dcterms:modified>
</cp:coreProperties>
</file>